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669" w:rsidRPr="00171477" w:rsidRDefault="00230D30" w:rsidP="00100669">
      <w:pPr>
        <w:rPr>
          <w:rFonts w:ascii="TH SarabunIT๙" w:hAnsi="TH SarabunIT๙" w:cs="TH SarabunIT๙" w:hint="cs"/>
          <w:b/>
          <w:bCs/>
          <w:color w:val="000000"/>
          <w:spacing w:val="-20"/>
          <w:sz w:val="2"/>
          <w:szCs w:val="2"/>
          <w:cs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-341630</wp:posOffset>
                </wp:positionV>
                <wp:extent cx="1397635" cy="286385"/>
                <wp:effectExtent l="1905" t="1270" r="635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6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067" w:rsidRDefault="008F2067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94.65pt;margin-top:-26.9pt;width:110.05pt;height:2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" stroked="f">
                <v:textbox>
                  <w:txbxContent>
                    <w:p w:rsidR="008F2067" w:rsidRDefault="008F2067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pacing w:val="-20"/>
          <w:sz w:val="58"/>
          <w:szCs w:val="58"/>
        </w:rPr>
        <w:drawing>
          <wp:inline distT="0" distB="0" distL="0" distR="0">
            <wp:extent cx="552450" cy="590550"/>
            <wp:effectExtent l="0" t="0" r="0" b="0"/>
            <wp:docPr id="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4784725</wp:posOffset>
                </wp:positionH>
                <wp:positionV relativeFrom="paragraph">
                  <wp:posOffset>-205105</wp:posOffset>
                </wp:positionV>
                <wp:extent cx="963295" cy="301625"/>
                <wp:effectExtent l="12700" t="13970" r="5080" b="825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29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669" w:rsidRPr="004533DA" w:rsidRDefault="00100669" w:rsidP="0010066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76.75pt;margin-top:-16.15pt;width:75.85pt;height:23.7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" strokecolor="white">
                <v:textbox style="mso-fit-shape-to-text:t">
                  <w:txbxContent>
                    <w:p w:rsidR="00100669" w:rsidRPr="004533DA" w:rsidRDefault="00100669" w:rsidP="00100669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0669" w:rsidRPr="00F0792A">
        <w:rPr>
          <w:rFonts w:ascii="TH SarabunIT๙" w:hAnsi="TH SarabunIT๙" w:cs="TH SarabunIT๙"/>
          <w:b/>
          <w:bCs/>
          <w:color w:val="000000"/>
          <w:spacing w:val="-20"/>
          <w:sz w:val="58"/>
          <w:szCs w:val="58"/>
          <w:cs/>
        </w:rPr>
        <w:tab/>
      </w:r>
      <w:r w:rsidR="00100669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</w:r>
      <w:r w:rsidR="00100669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  <w:t xml:space="preserve">  </w:t>
      </w:r>
      <w:r w:rsidR="00100669" w:rsidRPr="00F0792A">
        <w:rPr>
          <w:rFonts w:ascii="TH SarabunIT๙" w:hAnsi="TH SarabunIT๙" w:cs="TH SarabunIT๙"/>
          <w:b/>
          <w:bCs/>
          <w:color w:val="000000"/>
          <w:spacing w:val="-20"/>
          <w:sz w:val="58"/>
          <w:szCs w:val="58"/>
          <w:cs/>
        </w:rPr>
        <w:t>บันทึกข้อความ</w:t>
      </w:r>
    </w:p>
    <w:p w:rsidR="00100669" w:rsidRPr="00F0792A" w:rsidRDefault="00100669" w:rsidP="00661A1D">
      <w:pPr>
        <w:tabs>
          <w:tab w:val="left" w:pos="9000"/>
        </w:tabs>
        <w:rPr>
          <w:rFonts w:ascii="TH SarabunIT๙" w:hAnsi="TH SarabunIT๙" w:cs="TH SarabunIT๙" w:hint="cs"/>
          <w:noProof/>
          <w:sz w:val="32"/>
          <w:szCs w:val="32"/>
          <w:cs/>
        </w:rPr>
      </w:pP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00669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13EC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(งาน/ฝ่าย                  </w:t>
      </w:r>
      <w:r w:rsidR="008F2067">
        <w:rPr>
          <w:rFonts w:ascii="TH SarabunIT๙" w:hAnsi="TH SarabunIT๙" w:cs="TH SarabunIT๙" w:hint="cs"/>
          <w:sz w:val="32"/>
          <w:szCs w:val="32"/>
          <w:u w:val="dotted"/>
          <w:cs/>
        </w:rPr>
        <w:t>.โรงพยาบาลท่าวุ้ง</w:t>
      </w:r>
      <w:r w:rsidRPr="0010066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</w:t>
      </w:r>
      <w:r w:rsidRPr="00100669">
        <w:rPr>
          <w:rFonts w:ascii="TH SarabunIT๙" w:hAnsi="TH SarabunIT๙" w:cs="TH SarabunIT๙" w:hint="cs"/>
          <w:noProof/>
          <w:sz w:val="32"/>
          <w:szCs w:val="32"/>
          <w:u w:val="dotted"/>
          <w:cs/>
        </w:rPr>
        <w:tab/>
      </w:r>
    </w:p>
    <w:p w:rsidR="00100669" w:rsidRPr="00F0792A" w:rsidRDefault="00100669" w:rsidP="00100669">
      <w:pPr>
        <w:tabs>
          <w:tab w:val="left" w:pos="4500"/>
          <w:tab w:val="left" w:pos="900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ลบ 0033. 303 </w:t>
      </w:r>
      <w:r w:rsidRPr="00F0792A">
        <w:rPr>
          <w:rFonts w:ascii="TH SarabunIT๙" w:hAnsi="TH SarabunIT๙" w:cs="TH SarabunIT๙"/>
          <w:sz w:val="32"/>
          <w:szCs w:val="32"/>
          <w:cs/>
        </w:rPr>
        <w:t>/</w:t>
      </w:r>
      <w:r w:rsidRPr="00100669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ab/>
      </w: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100669">
        <w:rPr>
          <w:rFonts w:ascii="TH SarabunIT๙" w:hAnsi="TH SarabunIT๙" w:cs="TH SarabunIT๙" w:hint="cs"/>
          <w:b/>
          <w:bCs/>
          <w:sz w:val="38"/>
          <w:szCs w:val="38"/>
          <w:u w:val="dotted"/>
          <w:cs/>
        </w:rPr>
        <w:tab/>
      </w:r>
      <w:r w:rsidRPr="00F0792A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00669" w:rsidRDefault="00100669" w:rsidP="00100669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ขออนุมัติพักเดี่ยว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00669" w:rsidRPr="00F0792A" w:rsidRDefault="00100669" w:rsidP="00100669">
      <w:pPr>
        <w:tabs>
          <w:tab w:val="left" w:pos="900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661A1D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ผู้อำนวยการโรงพยาบาลท่าวุ้ง</w:t>
      </w:r>
    </w:p>
    <w:p w:rsidR="00313EC0" w:rsidRDefault="00100669" w:rsidP="00313EC0">
      <w:pPr>
        <w:rPr>
          <w:rFonts w:ascii="TH SarabunIT๙" w:hAnsi="TH SarabunIT๙" w:cs="TH SarabunIT๙" w:hint="cs"/>
          <w:sz w:val="32"/>
          <w:szCs w:val="32"/>
        </w:rPr>
      </w:pP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ด้วยข้าพเจ้า</w:t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13EC0" w:rsidRDefault="00313EC0" w:rsidP="00313E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ได้รับคำสั่ง/บันทึก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cs/>
        </w:rPr>
        <w:t>ให้ข้าพเจ้าเดินทางไปราชการ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เพื่อเข้ารับการประชุม/อบรม/สัมมนา เรื่อง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13EC0" w:rsidRDefault="00313EC0" w:rsidP="00313EC0">
      <w:pPr>
        <w:rPr>
          <w:rFonts w:ascii="TH SarabunIT๙" w:hAnsi="TH SarabunIT๙" w:cs="TH SarabunIT๙" w:hint="cs"/>
          <w:sz w:val="32"/>
          <w:szCs w:val="32"/>
        </w:rPr>
      </w:pP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13EC0" w:rsidRDefault="00313EC0" w:rsidP="00313E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661A1D" w:rsidRDefault="00313EC0" w:rsidP="00661A1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ในครั้งนี้ ข้าพเจ้าขออนุมัติพักเดี่ยว เนื่องจาก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661A1D" w:rsidRDefault="00661A1D" w:rsidP="00661A1D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จึงเรียนมาเพื่อโปรดพิจารณาอนุมัติ</w:t>
      </w:r>
    </w:p>
    <w:p w:rsidR="00100669" w:rsidRPr="00F0792A" w:rsidRDefault="00100669" w:rsidP="00661A1D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B14A6B" w:rsidRDefault="00100669" w:rsidP="00661A1D">
      <w:pPr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ผู้ขออนุมัติ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(...................................................)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ตำแหน่ง..............................</w:t>
      </w:r>
      <w:r w:rsidR="00661A1D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</w:p>
    <w:p w:rsidR="00313EC0" w:rsidRDefault="00313EC0" w:rsidP="00661A1D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B14A6B" w:rsidRPr="00100669" w:rsidRDefault="00B14A6B" w:rsidP="00B14A6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0066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  ผู้อำนวยการโรงพยาบาลท่าวุ้ง</w:t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  <w:cs/>
        </w:rPr>
      </w:pPr>
      <w:r w:rsidRPr="00B14A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- เห็นควรพิจารณาอนุมัติ</w:t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313EC0" w:rsidRPr="00313EC0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9811FF" w:rsidRDefault="00B14A6B" w:rsidP="009811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...................................................</w:t>
      </w:r>
      <w:r w:rsidR="009811F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>……………………………………….</w:t>
      </w:r>
    </w:p>
    <w:p w:rsidR="009811FF" w:rsidRDefault="009811FF" w:rsidP="009811F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(..................................................)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3EC0">
        <w:rPr>
          <w:rFonts w:ascii="TH SarabunIT๙" w:hAnsi="TH SarabunIT๙" w:cs="TH SarabunIT๙" w:hint="cs"/>
          <w:sz w:val="32"/>
          <w:szCs w:val="32"/>
          <w:cs/>
        </w:rPr>
        <w:t xml:space="preserve"> (นายวรากร  คำน้อย)</w:t>
      </w:r>
    </w:p>
    <w:p w:rsidR="00B14A6B" w:rsidRPr="00313EC0" w:rsidRDefault="009811FF" w:rsidP="00B14A6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ตำแหน่ง.......................................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3EC0">
        <w:rPr>
          <w:rFonts w:ascii="TH SarabunIT๙" w:hAnsi="TH SarabunIT๙" w:cs="TH SarabunIT๙" w:hint="cs"/>
          <w:sz w:val="32"/>
          <w:szCs w:val="32"/>
          <w:cs/>
        </w:rPr>
        <w:t xml:space="preserve">    นายแพทย์ชำนาญการพิเศษ  รักษาการในตำแหน่ง</w:t>
      </w: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(หัวหน้ากลุ่มงาน)</w:t>
      </w:r>
      <w:r w:rsidR="00313EC0">
        <w:rPr>
          <w:rFonts w:ascii="TH SarabunIT๙" w:hAnsi="TH SarabunIT๙" w:cs="TH SarabunIT๙"/>
          <w:sz w:val="32"/>
          <w:szCs w:val="32"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ผู้อำนวยการโรงพยาบาลท่าวุ้ง</w:t>
      </w:r>
    </w:p>
    <w:p w:rsidR="009811FF" w:rsidRDefault="009811FF" w:rsidP="00B14A6B">
      <w:pPr>
        <w:rPr>
          <w:rFonts w:ascii="TH SarabunIT๙" w:hAnsi="TH SarabunIT๙" w:cs="TH SarabunIT๙"/>
          <w:sz w:val="32"/>
          <w:szCs w:val="32"/>
        </w:rPr>
      </w:pPr>
    </w:p>
    <w:p w:rsidR="00FE0655" w:rsidRDefault="00FE0655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B92DE7" w:rsidRDefault="00B92DE7" w:rsidP="00687DA8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672F40" w:rsidRPr="00F0792A" w:rsidRDefault="00672F40" w:rsidP="00A275A4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  <w:sz w:val="32"/>
          <w:szCs w:val="32"/>
          <w:cs/>
        </w:rPr>
      </w:pPr>
    </w:p>
    <w:sectPr w:rsidR="00672F40" w:rsidRPr="00F0792A" w:rsidSect="009F271C">
      <w:headerReference w:type="even" r:id="rId10"/>
      <w:pgSz w:w="11906" w:h="16838" w:code="9"/>
      <w:pgMar w:top="851" w:right="1134" w:bottom="1134" w:left="1701" w:header="1418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E8D" w:rsidRDefault="00622E8D">
      <w:r>
        <w:separator/>
      </w:r>
    </w:p>
  </w:endnote>
  <w:endnote w:type="continuationSeparator" w:id="0">
    <w:p w:rsidR="00622E8D" w:rsidRDefault="0062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E8D" w:rsidRDefault="00622E8D">
      <w:r>
        <w:separator/>
      </w:r>
    </w:p>
  </w:footnote>
  <w:footnote w:type="continuationSeparator" w:id="0">
    <w:p w:rsidR="00622E8D" w:rsidRDefault="00622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F55" w:rsidRDefault="00206F55" w:rsidP="005D37D5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206F55" w:rsidRDefault="00206F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32E"/>
    <w:multiLevelType w:val="hybridMultilevel"/>
    <w:tmpl w:val="5776BD48"/>
    <w:lvl w:ilvl="0" w:tplc="AFD27AA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35EDA"/>
    <w:multiLevelType w:val="hybridMultilevel"/>
    <w:tmpl w:val="958E0C56"/>
    <w:lvl w:ilvl="0" w:tplc="05DC01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140A45"/>
    <w:multiLevelType w:val="hybridMultilevel"/>
    <w:tmpl w:val="1208384E"/>
    <w:lvl w:ilvl="0" w:tplc="986A9C1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2D36904"/>
    <w:multiLevelType w:val="hybridMultilevel"/>
    <w:tmpl w:val="C8C49592"/>
    <w:lvl w:ilvl="0" w:tplc="E452C95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4A53BF7"/>
    <w:multiLevelType w:val="hybridMultilevel"/>
    <w:tmpl w:val="7C207B40"/>
    <w:lvl w:ilvl="0" w:tplc="BA8E793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4E72649"/>
    <w:multiLevelType w:val="hybridMultilevel"/>
    <w:tmpl w:val="AD2E2F30"/>
    <w:lvl w:ilvl="0" w:tplc="8B141BD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FCE5B6E"/>
    <w:multiLevelType w:val="hybridMultilevel"/>
    <w:tmpl w:val="87E24E0C"/>
    <w:lvl w:ilvl="0" w:tplc="0E4CF8EE">
      <w:numFmt w:val="bullet"/>
      <w:lvlText w:val="-"/>
      <w:lvlJc w:val="left"/>
      <w:pPr>
        <w:ind w:left="177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2" w:hanging="360"/>
      </w:pPr>
      <w:rPr>
        <w:rFonts w:ascii="Wingdings" w:hAnsi="Wingdings" w:hint="default"/>
      </w:rPr>
    </w:lvl>
  </w:abstractNum>
  <w:abstractNum w:abstractNumId="7">
    <w:nsid w:val="1FD67CDF"/>
    <w:multiLevelType w:val="hybridMultilevel"/>
    <w:tmpl w:val="0EF2A118"/>
    <w:lvl w:ilvl="0" w:tplc="6C821F6E">
      <w:start w:val="1"/>
      <w:numFmt w:val="decimal"/>
      <w:lvlText w:val="%1."/>
      <w:lvlJc w:val="left"/>
      <w:pPr>
        <w:ind w:left="189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8">
    <w:nsid w:val="22217DB6"/>
    <w:multiLevelType w:val="hybridMultilevel"/>
    <w:tmpl w:val="7DEAF8D8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84A4F09"/>
    <w:multiLevelType w:val="hybridMultilevel"/>
    <w:tmpl w:val="DFC2B864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90D0BE4"/>
    <w:multiLevelType w:val="hybridMultilevel"/>
    <w:tmpl w:val="722A188E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7B1645"/>
    <w:multiLevelType w:val="hybridMultilevel"/>
    <w:tmpl w:val="190EB3AA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263A5"/>
    <w:multiLevelType w:val="hybridMultilevel"/>
    <w:tmpl w:val="6096B2C4"/>
    <w:lvl w:ilvl="0" w:tplc="051A1CC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BE41833"/>
    <w:multiLevelType w:val="hybridMultilevel"/>
    <w:tmpl w:val="70EC90D4"/>
    <w:lvl w:ilvl="0" w:tplc="8264AC1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D884876"/>
    <w:multiLevelType w:val="hybridMultilevel"/>
    <w:tmpl w:val="4614E4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E1E4FD1"/>
    <w:multiLevelType w:val="hybridMultilevel"/>
    <w:tmpl w:val="7DEAF8D8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00B1458"/>
    <w:multiLevelType w:val="hybridMultilevel"/>
    <w:tmpl w:val="E6746C6A"/>
    <w:lvl w:ilvl="0" w:tplc="E408CD06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1715F42"/>
    <w:multiLevelType w:val="hybridMultilevel"/>
    <w:tmpl w:val="B4D27F54"/>
    <w:lvl w:ilvl="0" w:tplc="4588D54E">
      <w:start w:val="1"/>
      <w:numFmt w:val="thaiNumbers"/>
      <w:lvlText w:val="%1."/>
      <w:lvlJc w:val="left"/>
      <w:pPr>
        <w:ind w:left="1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ind w:left="7567" w:hanging="180"/>
      </w:pPr>
    </w:lvl>
  </w:abstractNum>
  <w:abstractNum w:abstractNumId="18">
    <w:nsid w:val="43D15C70"/>
    <w:multiLevelType w:val="hybridMultilevel"/>
    <w:tmpl w:val="EA962E54"/>
    <w:lvl w:ilvl="0" w:tplc="0EAA0862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A4E4719"/>
    <w:multiLevelType w:val="hybridMultilevel"/>
    <w:tmpl w:val="230CFAB8"/>
    <w:lvl w:ilvl="0" w:tplc="F9C8F308">
      <w:numFmt w:val="bullet"/>
      <w:lvlText w:val="-"/>
      <w:lvlJc w:val="left"/>
      <w:pPr>
        <w:ind w:left="63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>
    <w:nsid w:val="4E792EAC"/>
    <w:multiLevelType w:val="hybridMultilevel"/>
    <w:tmpl w:val="96665F6C"/>
    <w:lvl w:ilvl="0" w:tplc="0A141518">
      <w:start w:val="1"/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1">
    <w:nsid w:val="4F8574A9"/>
    <w:multiLevelType w:val="hybridMultilevel"/>
    <w:tmpl w:val="2F82E242"/>
    <w:lvl w:ilvl="0" w:tplc="024A37D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08D6809"/>
    <w:multiLevelType w:val="hybridMultilevel"/>
    <w:tmpl w:val="32BCC5FA"/>
    <w:lvl w:ilvl="0" w:tplc="E90E73E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8173413"/>
    <w:multiLevelType w:val="hybridMultilevel"/>
    <w:tmpl w:val="347A8370"/>
    <w:lvl w:ilvl="0" w:tplc="87EA96F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94A24D1"/>
    <w:multiLevelType w:val="hybridMultilevel"/>
    <w:tmpl w:val="1AC0A36C"/>
    <w:lvl w:ilvl="0" w:tplc="8696B13E">
      <w:start w:val="1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5">
    <w:nsid w:val="59F671B7"/>
    <w:multiLevelType w:val="hybridMultilevel"/>
    <w:tmpl w:val="635A0AB4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BE17F55"/>
    <w:multiLevelType w:val="hybridMultilevel"/>
    <w:tmpl w:val="91B41C50"/>
    <w:lvl w:ilvl="0" w:tplc="26841B8E">
      <w:start w:val="1"/>
      <w:numFmt w:val="thaiNumbers"/>
      <w:lvlText w:val="%1."/>
      <w:lvlJc w:val="left"/>
      <w:pPr>
        <w:ind w:left="17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2" w:hanging="360"/>
      </w:pPr>
    </w:lvl>
    <w:lvl w:ilvl="2" w:tplc="0409001B" w:tentative="1">
      <w:start w:val="1"/>
      <w:numFmt w:val="lowerRoman"/>
      <w:lvlText w:val="%3."/>
      <w:lvlJc w:val="right"/>
      <w:pPr>
        <w:ind w:left="3212" w:hanging="180"/>
      </w:pPr>
    </w:lvl>
    <w:lvl w:ilvl="3" w:tplc="0409000F" w:tentative="1">
      <w:start w:val="1"/>
      <w:numFmt w:val="decimal"/>
      <w:lvlText w:val="%4."/>
      <w:lvlJc w:val="left"/>
      <w:pPr>
        <w:ind w:left="3932" w:hanging="360"/>
      </w:pPr>
    </w:lvl>
    <w:lvl w:ilvl="4" w:tplc="04090019" w:tentative="1">
      <w:start w:val="1"/>
      <w:numFmt w:val="lowerLetter"/>
      <w:lvlText w:val="%5."/>
      <w:lvlJc w:val="left"/>
      <w:pPr>
        <w:ind w:left="4652" w:hanging="360"/>
      </w:pPr>
    </w:lvl>
    <w:lvl w:ilvl="5" w:tplc="0409001B" w:tentative="1">
      <w:start w:val="1"/>
      <w:numFmt w:val="lowerRoman"/>
      <w:lvlText w:val="%6."/>
      <w:lvlJc w:val="right"/>
      <w:pPr>
        <w:ind w:left="5372" w:hanging="180"/>
      </w:pPr>
    </w:lvl>
    <w:lvl w:ilvl="6" w:tplc="0409000F" w:tentative="1">
      <w:start w:val="1"/>
      <w:numFmt w:val="decimal"/>
      <w:lvlText w:val="%7."/>
      <w:lvlJc w:val="left"/>
      <w:pPr>
        <w:ind w:left="6092" w:hanging="360"/>
      </w:pPr>
    </w:lvl>
    <w:lvl w:ilvl="7" w:tplc="04090019" w:tentative="1">
      <w:start w:val="1"/>
      <w:numFmt w:val="lowerLetter"/>
      <w:lvlText w:val="%8."/>
      <w:lvlJc w:val="left"/>
      <w:pPr>
        <w:ind w:left="6812" w:hanging="360"/>
      </w:pPr>
    </w:lvl>
    <w:lvl w:ilvl="8" w:tplc="040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7">
    <w:nsid w:val="5C4D46E1"/>
    <w:multiLevelType w:val="hybridMultilevel"/>
    <w:tmpl w:val="373C64E8"/>
    <w:lvl w:ilvl="0" w:tplc="1B7E2C2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DFC46A5"/>
    <w:multiLevelType w:val="hybridMultilevel"/>
    <w:tmpl w:val="6812D2EE"/>
    <w:lvl w:ilvl="0" w:tplc="A0EC0440">
      <w:numFmt w:val="bullet"/>
      <w:lvlText w:val="-"/>
      <w:lvlJc w:val="left"/>
      <w:pPr>
        <w:ind w:left="91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9">
    <w:nsid w:val="5E7158C0"/>
    <w:multiLevelType w:val="hybridMultilevel"/>
    <w:tmpl w:val="74D804CC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CF6E86"/>
    <w:multiLevelType w:val="hybridMultilevel"/>
    <w:tmpl w:val="60A29C42"/>
    <w:lvl w:ilvl="0" w:tplc="4B1A8C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6D806CD"/>
    <w:multiLevelType w:val="hybridMultilevel"/>
    <w:tmpl w:val="6A4C43B8"/>
    <w:lvl w:ilvl="0" w:tplc="996C287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83056"/>
    <w:multiLevelType w:val="hybridMultilevel"/>
    <w:tmpl w:val="7690CDD8"/>
    <w:lvl w:ilvl="0" w:tplc="4EA43A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4"/>
  </w:num>
  <w:num w:numId="2">
    <w:abstractNumId w:val="32"/>
  </w:num>
  <w:num w:numId="3">
    <w:abstractNumId w:val="12"/>
  </w:num>
  <w:num w:numId="4">
    <w:abstractNumId w:val="17"/>
  </w:num>
  <w:num w:numId="5">
    <w:abstractNumId w:val="4"/>
  </w:num>
  <w:num w:numId="6">
    <w:abstractNumId w:val="27"/>
  </w:num>
  <w:num w:numId="7">
    <w:abstractNumId w:val="8"/>
  </w:num>
  <w:num w:numId="8">
    <w:abstractNumId w:val="7"/>
  </w:num>
  <w:num w:numId="9">
    <w:abstractNumId w:val="15"/>
  </w:num>
  <w:num w:numId="10">
    <w:abstractNumId w:val="9"/>
  </w:num>
  <w:num w:numId="11">
    <w:abstractNumId w:val="2"/>
  </w:num>
  <w:num w:numId="12">
    <w:abstractNumId w:val="18"/>
  </w:num>
  <w:num w:numId="13">
    <w:abstractNumId w:val="26"/>
  </w:num>
  <w:num w:numId="14">
    <w:abstractNumId w:val="22"/>
  </w:num>
  <w:num w:numId="15">
    <w:abstractNumId w:val="21"/>
  </w:num>
  <w:num w:numId="16">
    <w:abstractNumId w:val="29"/>
  </w:num>
  <w:num w:numId="17">
    <w:abstractNumId w:val="14"/>
  </w:num>
  <w:num w:numId="18">
    <w:abstractNumId w:val="11"/>
  </w:num>
  <w:num w:numId="19">
    <w:abstractNumId w:val="10"/>
  </w:num>
  <w:num w:numId="20">
    <w:abstractNumId w:val="13"/>
  </w:num>
  <w:num w:numId="21">
    <w:abstractNumId w:val="25"/>
  </w:num>
  <w:num w:numId="22">
    <w:abstractNumId w:val="31"/>
  </w:num>
  <w:num w:numId="23">
    <w:abstractNumId w:val="16"/>
  </w:num>
  <w:num w:numId="24">
    <w:abstractNumId w:val="20"/>
  </w:num>
  <w:num w:numId="25">
    <w:abstractNumId w:val="5"/>
  </w:num>
  <w:num w:numId="26">
    <w:abstractNumId w:val="23"/>
  </w:num>
  <w:num w:numId="27">
    <w:abstractNumId w:val="30"/>
  </w:num>
  <w:num w:numId="28">
    <w:abstractNumId w:val="3"/>
  </w:num>
  <w:num w:numId="29">
    <w:abstractNumId w:val="1"/>
  </w:num>
  <w:num w:numId="30">
    <w:abstractNumId w:val="28"/>
  </w:num>
  <w:num w:numId="31">
    <w:abstractNumId w:val="6"/>
  </w:num>
  <w:num w:numId="32">
    <w:abstractNumId w:val="19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A0"/>
    <w:rsid w:val="000009B3"/>
    <w:rsid w:val="00000A4A"/>
    <w:rsid w:val="000077C6"/>
    <w:rsid w:val="000102AB"/>
    <w:rsid w:val="000223BF"/>
    <w:rsid w:val="00023BA3"/>
    <w:rsid w:val="00027EFB"/>
    <w:rsid w:val="00030B27"/>
    <w:rsid w:val="00031393"/>
    <w:rsid w:val="00034199"/>
    <w:rsid w:val="00041424"/>
    <w:rsid w:val="000445BB"/>
    <w:rsid w:val="000453A2"/>
    <w:rsid w:val="00050F30"/>
    <w:rsid w:val="0005642B"/>
    <w:rsid w:val="000571F7"/>
    <w:rsid w:val="00062E26"/>
    <w:rsid w:val="00064687"/>
    <w:rsid w:val="00064EAC"/>
    <w:rsid w:val="0006583D"/>
    <w:rsid w:val="00070626"/>
    <w:rsid w:val="00072221"/>
    <w:rsid w:val="000729EB"/>
    <w:rsid w:val="00076297"/>
    <w:rsid w:val="00085C3C"/>
    <w:rsid w:val="00087850"/>
    <w:rsid w:val="000A18D9"/>
    <w:rsid w:val="000B445E"/>
    <w:rsid w:val="000C1514"/>
    <w:rsid w:val="000D1F9A"/>
    <w:rsid w:val="000D3B3C"/>
    <w:rsid w:val="000D658D"/>
    <w:rsid w:val="000E3837"/>
    <w:rsid w:val="000E5BBD"/>
    <w:rsid w:val="000E79D2"/>
    <w:rsid w:val="000F1A41"/>
    <w:rsid w:val="000F3432"/>
    <w:rsid w:val="00100669"/>
    <w:rsid w:val="001051A2"/>
    <w:rsid w:val="00107A9A"/>
    <w:rsid w:val="00107DC9"/>
    <w:rsid w:val="00107EE0"/>
    <w:rsid w:val="00120CC3"/>
    <w:rsid w:val="00127E39"/>
    <w:rsid w:val="001313B0"/>
    <w:rsid w:val="0014025E"/>
    <w:rsid w:val="00140429"/>
    <w:rsid w:val="00142269"/>
    <w:rsid w:val="001449C0"/>
    <w:rsid w:val="0014529A"/>
    <w:rsid w:val="001476EA"/>
    <w:rsid w:val="0015682D"/>
    <w:rsid w:val="001630C8"/>
    <w:rsid w:val="00166FE1"/>
    <w:rsid w:val="00171477"/>
    <w:rsid w:val="001735BE"/>
    <w:rsid w:val="001735DD"/>
    <w:rsid w:val="00182929"/>
    <w:rsid w:val="00193FB7"/>
    <w:rsid w:val="00197AC0"/>
    <w:rsid w:val="00197C66"/>
    <w:rsid w:val="001A1A3F"/>
    <w:rsid w:val="001A5EF8"/>
    <w:rsid w:val="001C33F6"/>
    <w:rsid w:val="001C7EA1"/>
    <w:rsid w:val="001C7EF8"/>
    <w:rsid w:val="001D079A"/>
    <w:rsid w:val="001E0BD1"/>
    <w:rsid w:val="001E2CD6"/>
    <w:rsid w:val="001E73C6"/>
    <w:rsid w:val="001F3683"/>
    <w:rsid w:val="001F5E85"/>
    <w:rsid w:val="0020594D"/>
    <w:rsid w:val="00206F55"/>
    <w:rsid w:val="00210257"/>
    <w:rsid w:val="00220873"/>
    <w:rsid w:val="00230D30"/>
    <w:rsid w:val="00234405"/>
    <w:rsid w:val="00235E79"/>
    <w:rsid w:val="00240377"/>
    <w:rsid w:val="00241C4B"/>
    <w:rsid w:val="00243034"/>
    <w:rsid w:val="00244F5C"/>
    <w:rsid w:val="00251F15"/>
    <w:rsid w:val="00255191"/>
    <w:rsid w:val="00256392"/>
    <w:rsid w:val="0025734F"/>
    <w:rsid w:val="00261B5C"/>
    <w:rsid w:val="0026553D"/>
    <w:rsid w:val="00267FC5"/>
    <w:rsid w:val="002747A4"/>
    <w:rsid w:val="00292AB8"/>
    <w:rsid w:val="00296B10"/>
    <w:rsid w:val="002A1699"/>
    <w:rsid w:val="002B5C5D"/>
    <w:rsid w:val="002B7BDB"/>
    <w:rsid w:val="002C0B97"/>
    <w:rsid w:val="002C2C19"/>
    <w:rsid w:val="002C482D"/>
    <w:rsid w:val="002D1984"/>
    <w:rsid w:val="002D69CC"/>
    <w:rsid w:val="002E1EB8"/>
    <w:rsid w:val="002E30BF"/>
    <w:rsid w:val="002F06B8"/>
    <w:rsid w:val="00301A5A"/>
    <w:rsid w:val="00305A84"/>
    <w:rsid w:val="00313EC0"/>
    <w:rsid w:val="00317B87"/>
    <w:rsid w:val="003251DE"/>
    <w:rsid w:val="00331D87"/>
    <w:rsid w:val="00334A5E"/>
    <w:rsid w:val="003360FB"/>
    <w:rsid w:val="00336B86"/>
    <w:rsid w:val="00352109"/>
    <w:rsid w:val="00355373"/>
    <w:rsid w:val="00371401"/>
    <w:rsid w:val="00386B9F"/>
    <w:rsid w:val="00387B20"/>
    <w:rsid w:val="003906F8"/>
    <w:rsid w:val="00391D04"/>
    <w:rsid w:val="00395510"/>
    <w:rsid w:val="003A4823"/>
    <w:rsid w:val="003B0B81"/>
    <w:rsid w:val="003B24E9"/>
    <w:rsid w:val="003C28EF"/>
    <w:rsid w:val="003C4398"/>
    <w:rsid w:val="003C66F0"/>
    <w:rsid w:val="003C77F2"/>
    <w:rsid w:val="003D11E5"/>
    <w:rsid w:val="003E0FDF"/>
    <w:rsid w:val="003E5AE3"/>
    <w:rsid w:val="003F338D"/>
    <w:rsid w:val="00401CDA"/>
    <w:rsid w:val="00403FEF"/>
    <w:rsid w:val="00406987"/>
    <w:rsid w:val="00413455"/>
    <w:rsid w:val="00423CA3"/>
    <w:rsid w:val="00425072"/>
    <w:rsid w:val="00435849"/>
    <w:rsid w:val="004415C7"/>
    <w:rsid w:val="004470AA"/>
    <w:rsid w:val="0045198A"/>
    <w:rsid w:val="00451F98"/>
    <w:rsid w:val="004524D5"/>
    <w:rsid w:val="004533DA"/>
    <w:rsid w:val="00453BDF"/>
    <w:rsid w:val="0045653F"/>
    <w:rsid w:val="00456AB0"/>
    <w:rsid w:val="004616C2"/>
    <w:rsid w:val="00465A69"/>
    <w:rsid w:val="00471638"/>
    <w:rsid w:val="00471F2C"/>
    <w:rsid w:val="004775EF"/>
    <w:rsid w:val="00483092"/>
    <w:rsid w:val="0048329B"/>
    <w:rsid w:val="004A60C5"/>
    <w:rsid w:val="004A640F"/>
    <w:rsid w:val="004B033F"/>
    <w:rsid w:val="004B1F37"/>
    <w:rsid w:val="004B3FB9"/>
    <w:rsid w:val="004B4D7E"/>
    <w:rsid w:val="004B731C"/>
    <w:rsid w:val="004C47B9"/>
    <w:rsid w:val="004C4E5C"/>
    <w:rsid w:val="004C4F54"/>
    <w:rsid w:val="004C53C8"/>
    <w:rsid w:val="004C5BCA"/>
    <w:rsid w:val="004D55B3"/>
    <w:rsid w:val="004D7D6A"/>
    <w:rsid w:val="004F2EB0"/>
    <w:rsid w:val="004F4BF3"/>
    <w:rsid w:val="004F5D5C"/>
    <w:rsid w:val="00501BFF"/>
    <w:rsid w:val="00503693"/>
    <w:rsid w:val="00506D3F"/>
    <w:rsid w:val="00510443"/>
    <w:rsid w:val="00510AD0"/>
    <w:rsid w:val="005129E0"/>
    <w:rsid w:val="00534223"/>
    <w:rsid w:val="00536F55"/>
    <w:rsid w:val="005432A6"/>
    <w:rsid w:val="005442D1"/>
    <w:rsid w:val="00545725"/>
    <w:rsid w:val="00552410"/>
    <w:rsid w:val="00554300"/>
    <w:rsid w:val="0055449B"/>
    <w:rsid w:val="0056708F"/>
    <w:rsid w:val="00570E0C"/>
    <w:rsid w:val="005824F7"/>
    <w:rsid w:val="005932B8"/>
    <w:rsid w:val="005A66D3"/>
    <w:rsid w:val="005A6BBD"/>
    <w:rsid w:val="005B1139"/>
    <w:rsid w:val="005B6858"/>
    <w:rsid w:val="005B71F5"/>
    <w:rsid w:val="005C70B9"/>
    <w:rsid w:val="005D25C8"/>
    <w:rsid w:val="005D37D5"/>
    <w:rsid w:val="005D58FE"/>
    <w:rsid w:val="005F4EE0"/>
    <w:rsid w:val="005F539F"/>
    <w:rsid w:val="00600002"/>
    <w:rsid w:val="00600E63"/>
    <w:rsid w:val="00604AD3"/>
    <w:rsid w:val="00613FEA"/>
    <w:rsid w:val="00617991"/>
    <w:rsid w:val="006207E7"/>
    <w:rsid w:val="00622E8D"/>
    <w:rsid w:val="00624B4E"/>
    <w:rsid w:val="0062712B"/>
    <w:rsid w:val="00630C5A"/>
    <w:rsid w:val="00632149"/>
    <w:rsid w:val="00632953"/>
    <w:rsid w:val="00634C56"/>
    <w:rsid w:val="00640576"/>
    <w:rsid w:val="00641CEE"/>
    <w:rsid w:val="00655267"/>
    <w:rsid w:val="006610F0"/>
    <w:rsid w:val="00661A1D"/>
    <w:rsid w:val="006630B1"/>
    <w:rsid w:val="0066799A"/>
    <w:rsid w:val="00667EE2"/>
    <w:rsid w:val="00672F40"/>
    <w:rsid w:val="00687DA8"/>
    <w:rsid w:val="00695DD3"/>
    <w:rsid w:val="006969EF"/>
    <w:rsid w:val="006A377E"/>
    <w:rsid w:val="006A4118"/>
    <w:rsid w:val="006B0E23"/>
    <w:rsid w:val="006B17F4"/>
    <w:rsid w:val="006B3143"/>
    <w:rsid w:val="006B72FA"/>
    <w:rsid w:val="006C6F73"/>
    <w:rsid w:val="006D16F7"/>
    <w:rsid w:val="006E1C44"/>
    <w:rsid w:val="006E5B19"/>
    <w:rsid w:val="006F13FC"/>
    <w:rsid w:val="006F7B0D"/>
    <w:rsid w:val="00706067"/>
    <w:rsid w:val="00706277"/>
    <w:rsid w:val="00724EAD"/>
    <w:rsid w:val="0072543F"/>
    <w:rsid w:val="00743EF6"/>
    <w:rsid w:val="00746C29"/>
    <w:rsid w:val="00755A0E"/>
    <w:rsid w:val="007660A7"/>
    <w:rsid w:val="00790DFC"/>
    <w:rsid w:val="007941B5"/>
    <w:rsid w:val="007A4500"/>
    <w:rsid w:val="007B323F"/>
    <w:rsid w:val="007C34A1"/>
    <w:rsid w:val="007C3F02"/>
    <w:rsid w:val="007D10F2"/>
    <w:rsid w:val="007D1E74"/>
    <w:rsid w:val="007D2E59"/>
    <w:rsid w:val="007D526A"/>
    <w:rsid w:val="007E5294"/>
    <w:rsid w:val="007E6773"/>
    <w:rsid w:val="007E6E95"/>
    <w:rsid w:val="007F4DA0"/>
    <w:rsid w:val="007F68A0"/>
    <w:rsid w:val="008039B1"/>
    <w:rsid w:val="00811129"/>
    <w:rsid w:val="00813336"/>
    <w:rsid w:val="0081460F"/>
    <w:rsid w:val="00815EE7"/>
    <w:rsid w:val="00820765"/>
    <w:rsid w:val="00831D3E"/>
    <w:rsid w:val="00841783"/>
    <w:rsid w:val="008458D5"/>
    <w:rsid w:val="00845F83"/>
    <w:rsid w:val="0085200A"/>
    <w:rsid w:val="00852061"/>
    <w:rsid w:val="0085213A"/>
    <w:rsid w:val="008535D9"/>
    <w:rsid w:val="0085414A"/>
    <w:rsid w:val="0085727A"/>
    <w:rsid w:val="00857A53"/>
    <w:rsid w:val="00857C03"/>
    <w:rsid w:val="00864543"/>
    <w:rsid w:val="0086677E"/>
    <w:rsid w:val="008708F6"/>
    <w:rsid w:val="008720A2"/>
    <w:rsid w:val="00872E07"/>
    <w:rsid w:val="00880EEC"/>
    <w:rsid w:val="00886395"/>
    <w:rsid w:val="0089068D"/>
    <w:rsid w:val="00891571"/>
    <w:rsid w:val="0089403A"/>
    <w:rsid w:val="00896BA0"/>
    <w:rsid w:val="00897DCB"/>
    <w:rsid w:val="008A3AD8"/>
    <w:rsid w:val="008A4DF5"/>
    <w:rsid w:val="008B08C3"/>
    <w:rsid w:val="008C1677"/>
    <w:rsid w:val="008C4599"/>
    <w:rsid w:val="008D1F15"/>
    <w:rsid w:val="008D2937"/>
    <w:rsid w:val="008D6502"/>
    <w:rsid w:val="008E5B47"/>
    <w:rsid w:val="008E66FC"/>
    <w:rsid w:val="008F1673"/>
    <w:rsid w:val="008F2067"/>
    <w:rsid w:val="00904C2B"/>
    <w:rsid w:val="00905657"/>
    <w:rsid w:val="00907C4A"/>
    <w:rsid w:val="00921E9F"/>
    <w:rsid w:val="00923102"/>
    <w:rsid w:val="00926416"/>
    <w:rsid w:val="00933185"/>
    <w:rsid w:val="009453D8"/>
    <w:rsid w:val="00946BD0"/>
    <w:rsid w:val="00946E2C"/>
    <w:rsid w:val="00950F78"/>
    <w:rsid w:val="00951D06"/>
    <w:rsid w:val="00953C1C"/>
    <w:rsid w:val="0095621E"/>
    <w:rsid w:val="00970454"/>
    <w:rsid w:val="00970B4E"/>
    <w:rsid w:val="00974210"/>
    <w:rsid w:val="00975ECF"/>
    <w:rsid w:val="009811FF"/>
    <w:rsid w:val="00990D85"/>
    <w:rsid w:val="0099287E"/>
    <w:rsid w:val="009A66E3"/>
    <w:rsid w:val="009C2ADE"/>
    <w:rsid w:val="009C74E1"/>
    <w:rsid w:val="009D3810"/>
    <w:rsid w:val="009D74D7"/>
    <w:rsid w:val="009F271C"/>
    <w:rsid w:val="009F45AF"/>
    <w:rsid w:val="00A040C8"/>
    <w:rsid w:val="00A0516D"/>
    <w:rsid w:val="00A06B70"/>
    <w:rsid w:val="00A151CF"/>
    <w:rsid w:val="00A15E98"/>
    <w:rsid w:val="00A164E9"/>
    <w:rsid w:val="00A25603"/>
    <w:rsid w:val="00A275A4"/>
    <w:rsid w:val="00A3137E"/>
    <w:rsid w:val="00A33D2E"/>
    <w:rsid w:val="00A40B84"/>
    <w:rsid w:val="00A41C10"/>
    <w:rsid w:val="00A5296C"/>
    <w:rsid w:val="00A60D81"/>
    <w:rsid w:val="00A64DF4"/>
    <w:rsid w:val="00A65ED9"/>
    <w:rsid w:val="00A67B69"/>
    <w:rsid w:val="00A76032"/>
    <w:rsid w:val="00A76EFE"/>
    <w:rsid w:val="00A81F93"/>
    <w:rsid w:val="00A8608F"/>
    <w:rsid w:val="00A8788D"/>
    <w:rsid w:val="00A92DFA"/>
    <w:rsid w:val="00A93FA0"/>
    <w:rsid w:val="00A94259"/>
    <w:rsid w:val="00A97E58"/>
    <w:rsid w:val="00AA10FD"/>
    <w:rsid w:val="00AA1F9C"/>
    <w:rsid w:val="00AB0D88"/>
    <w:rsid w:val="00AB3BC8"/>
    <w:rsid w:val="00AC1CD2"/>
    <w:rsid w:val="00AD0725"/>
    <w:rsid w:val="00AD3A32"/>
    <w:rsid w:val="00AD6007"/>
    <w:rsid w:val="00AE0F8E"/>
    <w:rsid w:val="00AE2FF8"/>
    <w:rsid w:val="00AE4267"/>
    <w:rsid w:val="00AE54FA"/>
    <w:rsid w:val="00AF00F9"/>
    <w:rsid w:val="00AF08DB"/>
    <w:rsid w:val="00AF1E9F"/>
    <w:rsid w:val="00AF23BD"/>
    <w:rsid w:val="00AF2A4F"/>
    <w:rsid w:val="00AF6995"/>
    <w:rsid w:val="00B03F32"/>
    <w:rsid w:val="00B06FD3"/>
    <w:rsid w:val="00B14A6B"/>
    <w:rsid w:val="00B20DB4"/>
    <w:rsid w:val="00B21CF9"/>
    <w:rsid w:val="00B23B76"/>
    <w:rsid w:val="00B30300"/>
    <w:rsid w:val="00B317D8"/>
    <w:rsid w:val="00B41AA8"/>
    <w:rsid w:val="00B56937"/>
    <w:rsid w:val="00B611B7"/>
    <w:rsid w:val="00B6152F"/>
    <w:rsid w:val="00B80B01"/>
    <w:rsid w:val="00B81FC4"/>
    <w:rsid w:val="00B8281C"/>
    <w:rsid w:val="00B84631"/>
    <w:rsid w:val="00B8566C"/>
    <w:rsid w:val="00B92DE7"/>
    <w:rsid w:val="00B940B7"/>
    <w:rsid w:val="00BA1FB3"/>
    <w:rsid w:val="00BA6B4E"/>
    <w:rsid w:val="00BB2FDD"/>
    <w:rsid w:val="00BB5354"/>
    <w:rsid w:val="00BB559B"/>
    <w:rsid w:val="00BB7238"/>
    <w:rsid w:val="00BC09C6"/>
    <w:rsid w:val="00BC1750"/>
    <w:rsid w:val="00BC3611"/>
    <w:rsid w:val="00BC5EDA"/>
    <w:rsid w:val="00BD5AC4"/>
    <w:rsid w:val="00BD76AB"/>
    <w:rsid w:val="00BD7A1F"/>
    <w:rsid w:val="00BE6683"/>
    <w:rsid w:val="00BE6EC4"/>
    <w:rsid w:val="00BF03D7"/>
    <w:rsid w:val="00C05BA2"/>
    <w:rsid w:val="00C0690C"/>
    <w:rsid w:val="00C13F57"/>
    <w:rsid w:val="00C2764D"/>
    <w:rsid w:val="00C300AA"/>
    <w:rsid w:val="00C34094"/>
    <w:rsid w:val="00C36E95"/>
    <w:rsid w:val="00C46207"/>
    <w:rsid w:val="00C5168B"/>
    <w:rsid w:val="00C60FB5"/>
    <w:rsid w:val="00C623F1"/>
    <w:rsid w:val="00C640B8"/>
    <w:rsid w:val="00C641A8"/>
    <w:rsid w:val="00C76A05"/>
    <w:rsid w:val="00C81E55"/>
    <w:rsid w:val="00C820C6"/>
    <w:rsid w:val="00C844BF"/>
    <w:rsid w:val="00C87E7C"/>
    <w:rsid w:val="00C90FD6"/>
    <w:rsid w:val="00C94909"/>
    <w:rsid w:val="00C94D71"/>
    <w:rsid w:val="00C958DD"/>
    <w:rsid w:val="00CA1619"/>
    <w:rsid w:val="00CA5001"/>
    <w:rsid w:val="00CB700C"/>
    <w:rsid w:val="00CC0F7D"/>
    <w:rsid w:val="00CC5C5A"/>
    <w:rsid w:val="00CD2E15"/>
    <w:rsid w:val="00CD4FAC"/>
    <w:rsid w:val="00CD50F5"/>
    <w:rsid w:val="00CE2390"/>
    <w:rsid w:val="00CF5407"/>
    <w:rsid w:val="00D03A6D"/>
    <w:rsid w:val="00D061AF"/>
    <w:rsid w:val="00D11514"/>
    <w:rsid w:val="00D22795"/>
    <w:rsid w:val="00D35165"/>
    <w:rsid w:val="00D3654C"/>
    <w:rsid w:val="00D518B7"/>
    <w:rsid w:val="00D52758"/>
    <w:rsid w:val="00D60FAF"/>
    <w:rsid w:val="00D653D7"/>
    <w:rsid w:val="00D65C20"/>
    <w:rsid w:val="00D6626B"/>
    <w:rsid w:val="00D81CBA"/>
    <w:rsid w:val="00D83849"/>
    <w:rsid w:val="00D876D4"/>
    <w:rsid w:val="00D91BB0"/>
    <w:rsid w:val="00D924C6"/>
    <w:rsid w:val="00D9250E"/>
    <w:rsid w:val="00DA3FD9"/>
    <w:rsid w:val="00DB741A"/>
    <w:rsid w:val="00DB7940"/>
    <w:rsid w:val="00DC0D86"/>
    <w:rsid w:val="00DC2966"/>
    <w:rsid w:val="00DC3CA6"/>
    <w:rsid w:val="00DD0CBB"/>
    <w:rsid w:val="00DD456D"/>
    <w:rsid w:val="00DD4D16"/>
    <w:rsid w:val="00DD79CD"/>
    <w:rsid w:val="00DE1314"/>
    <w:rsid w:val="00DE150A"/>
    <w:rsid w:val="00DE1D26"/>
    <w:rsid w:val="00DE5B64"/>
    <w:rsid w:val="00DF0161"/>
    <w:rsid w:val="00DF7B88"/>
    <w:rsid w:val="00E00D70"/>
    <w:rsid w:val="00E217EF"/>
    <w:rsid w:val="00E23932"/>
    <w:rsid w:val="00E36BD0"/>
    <w:rsid w:val="00E37048"/>
    <w:rsid w:val="00E402D6"/>
    <w:rsid w:val="00E4432E"/>
    <w:rsid w:val="00E45E05"/>
    <w:rsid w:val="00E46529"/>
    <w:rsid w:val="00E4696B"/>
    <w:rsid w:val="00E537F1"/>
    <w:rsid w:val="00E53819"/>
    <w:rsid w:val="00E53C24"/>
    <w:rsid w:val="00E55CA3"/>
    <w:rsid w:val="00E60C9E"/>
    <w:rsid w:val="00E62401"/>
    <w:rsid w:val="00E65DC0"/>
    <w:rsid w:val="00E76C0C"/>
    <w:rsid w:val="00E85BFA"/>
    <w:rsid w:val="00E944A1"/>
    <w:rsid w:val="00EA23AA"/>
    <w:rsid w:val="00EA5F4B"/>
    <w:rsid w:val="00EA7B3F"/>
    <w:rsid w:val="00EB3D55"/>
    <w:rsid w:val="00EC7409"/>
    <w:rsid w:val="00ED116E"/>
    <w:rsid w:val="00ED183A"/>
    <w:rsid w:val="00ED4CB7"/>
    <w:rsid w:val="00EE0483"/>
    <w:rsid w:val="00EE0C32"/>
    <w:rsid w:val="00EE195B"/>
    <w:rsid w:val="00EF1C26"/>
    <w:rsid w:val="00F0792A"/>
    <w:rsid w:val="00F101FB"/>
    <w:rsid w:val="00F10FC2"/>
    <w:rsid w:val="00F116A9"/>
    <w:rsid w:val="00F137E6"/>
    <w:rsid w:val="00F16A08"/>
    <w:rsid w:val="00F16F2F"/>
    <w:rsid w:val="00F22E6A"/>
    <w:rsid w:val="00F23720"/>
    <w:rsid w:val="00F23B2F"/>
    <w:rsid w:val="00F2725D"/>
    <w:rsid w:val="00F31E9E"/>
    <w:rsid w:val="00F321A2"/>
    <w:rsid w:val="00F4023A"/>
    <w:rsid w:val="00F41D32"/>
    <w:rsid w:val="00F46966"/>
    <w:rsid w:val="00F502D2"/>
    <w:rsid w:val="00F57925"/>
    <w:rsid w:val="00F62564"/>
    <w:rsid w:val="00F74581"/>
    <w:rsid w:val="00F76B38"/>
    <w:rsid w:val="00F877E4"/>
    <w:rsid w:val="00F908DE"/>
    <w:rsid w:val="00F9546D"/>
    <w:rsid w:val="00FA699A"/>
    <w:rsid w:val="00FB0606"/>
    <w:rsid w:val="00FB1D18"/>
    <w:rsid w:val="00FB3A5A"/>
    <w:rsid w:val="00FB3EF2"/>
    <w:rsid w:val="00FB41C3"/>
    <w:rsid w:val="00FB73E2"/>
    <w:rsid w:val="00FC00E8"/>
    <w:rsid w:val="00FC5330"/>
    <w:rsid w:val="00FC68B2"/>
    <w:rsid w:val="00FD277A"/>
    <w:rsid w:val="00FE0655"/>
    <w:rsid w:val="00FE4047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22E6A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F22E6A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22E6A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F22E6A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4\LOCALS~1\Temp\&#3627;&#3609;&#3633;&#3591;&#3626;&#3639;&#3629;&#3616;&#3634;&#3618;&#3651;&#3609;-1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372DA-3269-401E-A7AF-D88F35D1E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หนังสือภายใน-1.dot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TongSaha</cp:lastModifiedBy>
  <cp:revision>2</cp:revision>
  <cp:lastPrinted>2026-10-09T02:27:00Z</cp:lastPrinted>
  <dcterms:created xsi:type="dcterms:W3CDTF">2026-10-14T08:26:00Z</dcterms:created>
  <dcterms:modified xsi:type="dcterms:W3CDTF">2026-10-14T08:26:00Z</dcterms:modified>
</cp:coreProperties>
</file>